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7EB" w:rsidRDefault="000057EB" w:rsidP="002E16BB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Гумарова Айгуль Абухановна, учитель истории СОШ им.М.Маметовой, ЗКО, Бокейординский район,</w:t>
      </w:r>
      <w:r w:rsidRPr="009C7E4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с.Сайхин</w:t>
      </w:r>
    </w:p>
    <w:p w:rsidR="000057EB" w:rsidRPr="009C7E4F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Класс: </w:t>
      </w:r>
      <w:r>
        <w:rPr>
          <w:rFonts w:ascii="Times New Roman" w:hAnsi="Times New Roman"/>
          <w:sz w:val="28"/>
          <w:szCs w:val="28"/>
        </w:rPr>
        <w:t>5</w:t>
      </w:r>
    </w:p>
    <w:p w:rsidR="000057EB" w:rsidRPr="00B91F2D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91F2D">
        <w:rPr>
          <w:rFonts w:ascii="Times New Roman" w:hAnsi="Times New Roman"/>
          <w:b/>
          <w:sz w:val="28"/>
          <w:szCs w:val="28"/>
        </w:rPr>
        <w:t>Тема занятия</w:t>
      </w:r>
      <w:r w:rsidRPr="00B91F2D">
        <w:rPr>
          <w:rFonts w:ascii="Times New Roman" w:hAnsi="Times New Roman"/>
          <w:sz w:val="28"/>
          <w:szCs w:val="28"/>
        </w:rPr>
        <w:t xml:space="preserve">: </w:t>
      </w:r>
      <w:r w:rsidRPr="00B91F2D">
        <w:rPr>
          <w:rFonts w:ascii="Times New Roman" w:hAnsi="Times New Roman"/>
          <w:b/>
          <w:sz w:val="28"/>
          <w:szCs w:val="28"/>
        </w:rPr>
        <w:tab/>
        <w:t>Материальная культура казахского народа</w:t>
      </w:r>
      <w:r w:rsidRPr="00B91F2D">
        <w:rPr>
          <w:rFonts w:ascii="Times New Roman" w:hAnsi="Times New Roman"/>
          <w:sz w:val="28"/>
          <w:szCs w:val="28"/>
        </w:rPr>
        <w:t xml:space="preserve"> </w:t>
      </w:r>
    </w:p>
    <w:p w:rsidR="000057EB" w:rsidRPr="00B91F2D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91F2D">
        <w:rPr>
          <w:rFonts w:ascii="Times New Roman" w:hAnsi="Times New Roman"/>
          <w:b/>
          <w:sz w:val="28"/>
          <w:szCs w:val="28"/>
        </w:rPr>
        <w:t>Общая цель</w:t>
      </w:r>
      <w:r w:rsidRPr="00B91F2D">
        <w:rPr>
          <w:rFonts w:ascii="Times New Roman" w:hAnsi="Times New Roman"/>
          <w:sz w:val="28"/>
          <w:szCs w:val="28"/>
        </w:rPr>
        <w:t>:</w:t>
      </w:r>
      <w:r w:rsidRPr="00B91F2D">
        <w:rPr>
          <w:rFonts w:ascii="Times New Roman" w:hAnsi="Times New Roman"/>
          <w:sz w:val="28"/>
          <w:szCs w:val="28"/>
        </w:rPr>
        <w:tab/>
        <w:t>Изучение особенностей материальной культуры казахского народа.</w:t>
      </w:r>
    </w:p>
    <w:p w:rsidR="000057EB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91F2D">
        <w:rPr>
          <w:rFonts w:ascii="Times New Roman" w:hAnsi="Times New Roman"/>
          <w:b/>
          <w:sz w:val="28"/>
          <w:szCs w:val="28"/>
        </w:rPr>
        <w:t>Задачи</w:t>
      </w:r>
      <w:r w:rsidRPr="00B91F2D">
        <w:rPr>
          <w:rFonts w:ascii="Times New Roman" w:hAnsi="Times New Roman"/>
          <w:sz w:val="28"/>
          <w:szCs w:val="28"/>
        </w:rPr>
        <w:t>:</w:t>
      </w:r>
      <w:r w:rsidRPr="00B91F2D">
        <w:rPr>
          <w:rFonts w:ascii="Times New Roman" w:hAnsi="Times New Roman"/>
          <w:sz w:val="28"/>
          <w:szCs w:val="28"/>
        </w:rPr>
        <w:tab/>
      </w:r>
    </w:p>
    <w:p w:rsidR="000057EB" w:rsidRPr="00B91F2D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91F2D">
        <w:rPr>
          <w:rFonts w:ascii="Times New Roman" w:hAnsi="Times New Roman"/>
          <w:b/>
          <w:sz w:val="28"/>
          <w:szCs w:val="28"/>
        </w:rPr>
        <w:t>Образовательная</w:t>
      </w:r>
      <w:r w:rsidRPr="00B91F2D">
        <w:rPr>
          <w:rFonts w:ascii="Times New Roman" w:hAnsi="Times New Roman"/>
          <w:sz w:val="28"/>
          <w:szCs w:val="28"/>
        </w:rPr>
        <w:t>: Рассмотреть казахское жилище, казахскую национальную одежду, казахскую домашнюю мебель и утварь, казахские ремесленные изделия;</w:t>
      </w:r>
    </w:p>
    <w:p w:rsidR="000057EB" w:rsidRPr="00B91F2D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91F2D">
        <w:rPr>
          <w:rFonts w:ascii="Times New Roman" w:hAnsi="Times New Roman"/>
          <w:b/>
          <w:sz w:val="28"/>
          <w:szCs w:val="28"/>
        </w:rPr>
        <w:t>Развивающая</w:t>
      </w:r>
      <w:r w:rsidRPr="00B91F2D">
        <w:rPr>
          <w:rFonts w:ascii="Times New Roman" w:hAnsi="Times New Roman"/>
          <w:sz w:val="28"/>
          <w:szCs w:val="28"/>
        </w:rPr>
        <w:t xml:space="preserve">: Развивать </w:t>
      </w:r>
      <w:r w:rsidRPr="00C22A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навыки к самостоятельному мышлению, самостоятельному поиску ответов</w:t>
      </w:r>
      <w:r w:rsidRPr="00B91F2D">
        <w:rPr>
          <w:rFonts w:ascii="Times New Roman" w:hAnsi="Times New Roman"/>
          <w:sz w:val="28"/>
          <w:szCs w:val="28"/>
        </w:rPr>
        <w:t>;</w:t>
      </w:r>
    </w:p>
    <w:p w:rsidR="000057EB" w:rsidRPr="00B91F2D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91F2D">
        <w:rPr>
          <w:rFonts w:ascii="Times New Roman" w:hAnsi="Times New Roman"/>
          <w:b/>
          <w:sz w:val="28"/>
          <w:szCs w:val="28"/>
        </w:rPr>
        <w:t>Воспитательная</w:t>
      </w:r>
      <w:r w:rsidRPr="00B91F2D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Прививать уважение к культурным достижениям казахов, способствовать развитию толерантности</w:t>
      </w:r>
      <w:r w:rsidRPr="00B91F2D">
        <w:rPr>
          <w:rFonts w:ascii="Times New Roman" w:hAnsi="Times New Roman"/>
          <w:sz w:val="28"/>
          <w:szCs w:val="28"/>
        </w:rPr>
        <w:t>.</w:t>
      </w:r>
    </w:p>
    <w:p w:rsidR="000057EB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C21F3">
        <w:rPr>
          <w:rFonts w:ascii="Times New Roman" w:hAnsi="Times New Roman"/>
          <w:b/>
          <w:sz w:val="28"/>
          <w:szCs w:val="28"/>
        </w:rPr>
        <w:t>Тип урока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ab/>
        <w:t xml:space="preserve"> Урок усвоения нового материала</w:t>
      </w:r>
      <w:r w:rsidRPr="00B91F2D">
        <w:rPr>
          <w:rFonts w:ascii="Times New Roman" w:hAnsi="Times New Roman"/>
          <w:sz w:val="28"/>
          <w:szCs w:val="28"/>
        </w:rPr>
        <w:t>.</w:t>
      </w:r>
    </w:p>
    <w:p w:rsidR="000057EB" w:rsidRPr="003C21F3" w:rsidRDefault="000057EB" w:rsidP="002E16BB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C21F3">
        <w:rPr>
          <w:rFonts w:ascii="Times New Roman" w:hAnsi="Times New Roman"/>
          <w:b/>
          <w:sz w:val="28"/>
          <w:szCs w:val="28"/>
        </w:rPr>
        <w:t>Ход занятия:</w:t>
      </w:r>
    </w:p>
    <w:p w:rsidR="000057EB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 Организационный момент. Настрой к уроку.(2 мин)</w:t>
      </w:r>
    </w:p>
    <w:p w:rsidR="000057EB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Деление на группы по цветам.(2 мин)</w:t>
      </w:r>
    </w:p>
    <w:p w:rsidR="000057EB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057EB" w:rsidRPr="00B91F2D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II. Опрос д/з (5 мин)</w:t>
      </w:r>
    </w:p>
    <w:p w:rsidR="000057EB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057EB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II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9C7E4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Изучение нового материала. (10 мин)</w:t>
      </w:r>
    </w:p>
    <w:p w:rsidR="000057EB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сегодняшнего урока «Материальная культура казахского народа».</w:t>
      </w:r>
      <w:r w:rsidRPr="00767CF8">
        <w:t xml:space="preserve"> </w:t>
      </w:r>
      <w:r w:rsidRPr="00767CF8">
        <w:rPr>
          <w:rFonts w:ascii="Times New Roman" w:hAnsi="Times New Roman"/>
          <w:sz w:val="28"/>
          <w:szCs w:val="28"/>
        </w:rPr>
        <w:t>Как  вы думаете, изучая тему, мы с вами узнаем …, научимся …, осмыслим …?</w:t>
      </w:r>
    </w:p>
    <w:p w:rsidR="000057EB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такое культура? С чем это понятие у вас ассоциируется? Какие виды культуры мы можем выделить? Что относится к материальной культуре? Каковы особенности материальной культуры? Что к духовной культуре? </w:t>
      </w:r>
    </w:p>
    <w:p w:rsidR="000057EB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Учащиеся разделившись на четыре группы, работают при помощи обучающей игры «Опорные сигналы» по четырем подпунктам параграфа: «Казахское жилище», «Казахская национальная одежда», «Казахская домашняя мебель и утварь», «Казахские ремесленные изделия». Учащиеся читают текст, с помощью картинок составляют рассказ, работают на флипчартах. Защита постеров. После каждой защиты задают вопросы.</w:t>
      </w:r>
    </w:p>
    <w:p w:rsidR="000057EB" w:rsidRDefault="000057EB" w:rsidP="00160EE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 думаете, в чем п</w:t>
      </w:r>
      <w:r w:rsidRPr="00160EE6">
        <w:rPr>
          <w:rFonts w:ascii="Times New Roman" w:hAnsi="Times New Roman"/>
          <w:sz w:val="28"/>
          <w:szCs w:val="28"/>
        </w:rPr>
        <w:t>реимущества</w:t>
      </w:r>
      <w:r>
        <w:rPr>
          <w:rFonts w:ascii="Times New Roman" w:hAnsi="Times New Roman"/>
          <w:sz w:val="28"/>
          <w:szCs w:val="28"/>
        </w:rPr>
        <w:t xml:space="preserve"> и о</w:t>
      </w:r>
      <w:r w:rsidRPr="00160EE6">
        <w:rPr>
          <w:rFonts w:ascii="Times New Roman" w:hAnsi="Times New Roman"/>
          <w:sz w:val="28"/>
          <w:szCs w:val="28"/>
        </w:rPr>
        <w:t>граничения</w:t>
      </w:r>
      <w:r>
        <w:rPr>
          <w:rFonts w:ascii="Times New Roman" w:hAnsi="Times New Roman"/>
          <w:sz w:val="28"/>
          <w:szCs w:val="28"/>
        </w:rPr>
        <w:t xml:space="preserve"> новых видов одежды?</w:t>
      </w:r>
      <w:r w:rsidRPr="00160EE6">
        <w:rPr>
          <w:rFonts w:ascii="Times New Roman" w:hAnsi="Times New Roman"/>
          <w:sz w:val="28"/>
          <w:szCs w:val="28"/>
        </w:rPr>
        <w:tab/>
      </w:r>
    </w:p>
    <w:p w:rsidR="000057EB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057EB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IV Закрепление.(7 мин)</w:t>
      </w:r>
    </w:p>
    <w:p w:rsidR="000057EB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задание на соответствие:</w:t>
      </w:r>
    </w:p>
    <w:p w:rsidR="000057EB" w:rsidRDefault="000057EB" w:rsidP="004F4A6A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Круговая решетчатая стена юрты  А)Шекпен</w:t>
      </w:r>
    </w:p>
    <w:p w:rsidR="000057EB" w:rsidRDefault="000057EB" w:rsidP="004F4A6A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Свадебный головной убор              Б) Войлок, которым покрывали юрту</w:t>
      </w:r>
    </w:p>
    <w:p w:rsidR="000057EB" w:rsidRDefault="000057EB" w:rsidP="004F4A6A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Порог юрты                                  В) уык</w:t>
      </w:r>
    </w:p>
    <w:p w:rsidR="000057EB" w:rsidRDefault="000057EB" w:rsidP="004F4A6A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Шерстяной плащ                          Г) тон</w:t>
      </w:r>
    </w:p>
    <w:p w:rsidR="000057EB" w:rsidRDefault="000057EB" w:rsidP="004324E8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324E8">
        <w:rPr>
          <w:rFonts w:ascii="Times New Roman" w:hAnsi="Times New Roman"/>
          <w:sz w:val="28"/>
          <w:szCs w:val="28"/>
        </w:rPr>
        <w:t xml:space="preserve">Верхняя одежда из овчины         </w:t>
      </w:r>
      <w:r>
        <w:rPr>
          <w:rFonts w:ascii="Times New Roman" w:hAnsi="Times New Roman"/>
          <w:sz w:val="28"/>
          <w:szCs w:val="28"/>
        </w:rPr>
        <w:t xml:space="preserve">Д) </w:t>
      </w:r>
      <w:r w:rsidRPr="004324E8">
        <w:rPr>
          <w:rFonts w:ascii="Times New Roman" w:hAnsi="Times New Roman"/>
          <w:sz w:val="28"/>
          <w:szCs w:val="28"/>
        </w:rPr>
        <w:t>подвески</w:t>
      </w:r>
    </w:p>
    <w:p w:rsidR="000057EB" w:rsidRDefault="000057EB" w:rsidP="004324E8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324E8">
        <w:rPr>
          <w:rFonts w:ascii="Times New Roman" w:hAnsi="Times New Roman"/>
          <w:sz w:val="28"/>
          <w:szCs w:val="28"/>
        </w:rPr>
        <w:t xml:space="preserve">Купольные жерди                        </w:t>
      </w:r>
      <w:r>
        <w:rPr>
          <w:rFonts w:ascii="Times New Roman" w:hAnsi="Times New Roman"/>
          <w:sz w:val="28"/>
          <w:szCs w:val="28"/>
        </w:rPr>
        <w:t>Е) шанырак</w:t>
      </w:r>
    </w:p>
    <w:p w:rsidR="000057EB" w:rsidRDefault="000057EB" w:rsidP="004F4A6A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Семсер                                          Ж) саукеле</w:t>
      </w:r>
    </w:p>
    <w:p w:rsidR="000057EB" w:rsidRDefault="000057EB" w:rsidP="004F4A6A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Верхняя часть юрты                    З) кереге</w:t>
      </w:r>
    </w:p>
    <w:p w:rsidR="000057EB" w:rsidRPr="004324E8" w:rsidRDefault="000057EB" w:rsidP="004F4A6A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324E8">
        <w:rPr>
          <w:rFonts w:ascii="Times New Roman" w:hAnsi="Times New Roman"/>
          <w:sz w:val="28"/>
          <w:szCs w:val="28"/>
        </w:rPr>
        <w:t xml:space="preserve">Шолпы    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324E8">
        <w:rPr>
          <w:rFonts w:ascii="Times New Roman" w:hAnsi="Times New Roman"/>
          <w:sz w:val="28"/>
          <w:szCs w:val="28"/>
        </w:rPr>
        <w:t>И) меч</w:t>
      </w:r>
    </w:p>
    <w:p w:rsidR="000057EB" w:rsidRDefault="000057EB" w:rsidP="004F4A6A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Туырлык                              К) босага </w:t>
      </w:r>
    </w:p>
    <w:p w:rsidR="000057EB" w:rsidRDefault="000057EB" w:rsidP="00331C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задание</w:t>
      </w:r>
    </w:p>
    <w:p w:rsidR="000057EB" w:rsidRDefault="000057EB" w:rsidP="00331C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Правильное и неправильное утверждение:</w:t>
      </w:r>
    </w:p>
    <w:p w:rsidR="000057EB" w:rsidRDefault="000057EB" w:rsidP="00331C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1.Юрта состоит из 3-х частей</w:t>
      </w:r>
    </w:p>
    <w:p w:rsidR="000057EB" w:rsidRDefault="000057EB" w:rsidP="00331C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2.Орамал- свадебный головной убор.</w:t>
      </w:r>
    </w:p>
    <w:p w:rsidR="000057EB" w:rsidRDefault="000057EB" w:rsidP="00331C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3.Шекпен- верхняя одежда из овчины.</w:t>
      </w:r>
    </w:p>
    <w:p w:rsidR="000057EB" w:rsidRDefault="000057EB" w:rsidP="00331C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4.Тон бывает двух видов.</w:t>
      </w:r>
    </w:p>
    <w:p w:rsidR="000057EB" w:rsidRDefault="000057EB" w:rsidP="00331C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Посуду изготавливали в основном из дерева.</w:t>
      </w:r>
    </w:p>
    <w:p w:rsidR="000057EB" w:rsidRDefault="000057EB" w:rsidP="00331C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Юрты украшались коврами и сырмаками.</w:t>
      </w:r>
    </w:p>
    <w:p w:rsidR="000057EB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V Рефлексия. (5 мин)</w:t>
      </w:r>
    </w:p>
    <w:p w:rsidR="000057EB" w:rsidRPr="00D40C13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40C13">
        <w:rPr>
          <w:rFonts w:ascii="Times New Roman" w:hAnsi="Times New Roman"/>
          <w:sz w:val="28"/>
          <w:szCs w:val="28"/>
        </w:rPr>
        <w:t>Метод пятистишья</w:t>
      </w:r>
      <w:r>
        <w:rPr>
          <w:rFonts w:ascii="Times New Roman" w:hAnsi="Times New Roman"/>
          <w:sz w:val="28"/>
          <w:szCs w:val="28"/>
        </w:rPr>
        <w:t xml:space="preserve"> синквейн:</w:t>
      </w:r>
      <w:r w:rsidRPr="00D40C13">
        <w:rPr>
          <w:rFonts w:ascii="Times New Roman" w:hAnsi="Times New Roman"/>
          <w:sz w:val="28"/>
          <w:szCs w:val="28"/>
        </w:rPr>
        <w:t xml:space="preserve">  </w:t>
      </w:r>
    </w:p>
    <w:p w:rsidR="000057EB" w:rsidRPr="00D40C13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40C13">
        <w:rPr>
          <w:rFonts w:ascii="Times New Roman" w:hAnsi="Times New Roman"/>
          <w:sz w:val="28"/>
          <w:szCs w:val="28"/>
        </w:rPr>
        <w:t>1.</w:t>
      </w:r>
      <w:r w:rsidRPr="00D40C13">
        <w:rPr>
          <w:rFonts w:ascii="Times New Roman" w:hAnsi="Times New Roman"/>
          <w:sz w:val="28"/>
          <w:szCs w:val="28"/>
        </w:rPr>
        <w:tab/>
        <w:t>«</w:t>
      </w:r>
      <w:r>
        <w:rPr>
          <w:rFonts w:ascii="Times New Roman" w:hAnsi="Times New Roman"/>
          <w:sz w:val="28"/>
          <w:szCs w:val="28"/>
        </w:rPr>
        <w:t>Культура</w:t>
      </w:r>
      <w:r w:rsidRPr="00D40C13">
        <w:rPr>
          <w:rFonts w:ascii="Times New Roman" w:hAnsi="Times New Roman"/>
          <w:sz w:val="28"/>
          <w:szCs w:val="28"/>
        </w:rPr>
        <w:t xml:space="preserve">» </w:t>
      </w:r>
    </w:p>
    <w:p w:rsidR="000057EB" w:rsidRPr="00D40C13" w:rsidRDefault="000057EB" w:rsidP="00132D6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40C13">
        <w:rPr>
          <w:rFonts w:ascii="Times New Roman" w:hAnsi="Times New Roman"/>
          <w:sz w:val="28"/>
          <w:szCs w:val="28"/>
        </w:rPr>
        <w:t>2.</w:t>
      </w:r>
      <w:r w:rsidRPr="00D40C13">
        <w:rPr>
          <w:rFonts w:ascii="Times New Roman" w:hAnsi="Times New Roman"/>
          <w:sz w:val="28"/>
          <w:szCs w:val="28"/>
        </w:rPr>
        <w:tab/>
        <w:t xml:space="preserve">2 прилагательных </w:t>
      </w:r>
    </w:p>
    <w:p w:rsidR="000057EB" w:rsidRPr="00D40C13" w:rsidRDefault="000057EB" w:rsidP="00132D6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40C13">
        <w:rPr>
          <w:rFonts w:ascii="Times New Roman" w:hAnsi="Times New Roman"/>
          <w:sz w:val="28"/>
          <w:szCs w:val="28"/>
        </w:rPr>
        <w:t>3.</w:t>
      </w:r>
      <w:r w:rsidRPr="00D40C13">
        <w:rPr>
          <w:rFonts w:ascii="Times New Roman" w:hAnsi="Times New Roman"/>
          <w:sz w:val="28"/>
          <w:szCs w:val="28"/>
        </w:rPr>
        <w:tab/>
        <w:t>3</w:t>
      </w:r>
      <w:r w:rsidRPr="00132D6B">
        <w:rPr>
          <w:rFonts w:ascii="Times New Roman" w:hAnsi="Times New Roman"/>
          <w:sz w:val="28"/>
          <w:szCs w:val="28"/>
        </w:rPr>
        <w:t xml:space="preserve"> </w:t>
      </w:r>
      <w:r w:rsidRPr="00D40C13">
        <w:rPr>
          <w:rFonts w:ascii="Times New Roman" w:hAnsi="Times New Roman"/>
          <w:sz w:val="28"/>
          <w:szCs w:val="28"/>
        </w:rPr>
        <w:t xml:space="preserve">глагола </w:t>
      </w:r>
    </w:p>
    <w:p w:rsidR="000057EB" w:rsidRPr="00D40C13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40C13">
        <w:rPr>
          <w:rFonts w:ascii="Times New Roman" w:hAnsi="Times New Roman"/>
          <w:sz w:val="28"/>
          <w:szCs w:val="28"/>
        </w:rPr>
        <w:t>4.</w:t>
      </w:r>
      <w:r w:rsidRPr="00D40C1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п</w:t>
      </w:r>
      <w:r w:rsidRPr="00D40C13">
        <w:rPr>
          <w:rFonts w:ascii="Times New Roman" w:hAnsi="Times New Roman"/>
          <w:sz w:val="28"/>
          <w:szCs w:val="28"/>
        </w:rPr>
        <w:t xml:space="preserve">редложение </w:t>
      </w:r>
    </w:p>
    <w:p w:rsidR="000057EB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40C13">
        <w:rPr>
          <w:rFonts w:ascii="Times New Roman" w:hAnsi="Times New Roman"/>
          <w:sz w:val="28"/>
          <w:szCs w:val="28"/>
        </w:rPr>
        <w:t>5.</w:t>
      </w:r>
      <w:r w:rsidRPr="00D40C1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синоним ключевого слова (существительное)</w:t>
      </w:r>
    </w:p>
    <w:p w:rsidR="000057EB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45204">
        <w:rPr>
          <w:rFonts w:ascii="Times New Roman" w:hAnsi="Times New Roman"/>
          <w:sz w:val="28"/>
          <w:szCs w:val="28"/>
        </w:rPr>
        <w:t>VI</w:t>
      </w:r>
      <w:r>
        <w:rPr>
          <w:rFonts w:ascii="Times New Roman" w:hAnsi="Times New Roman"/>
          <w:sz w:val="28"/>
          <w:szCs w:val="28"/>
        </w:rPr>
        <w:t>. Формативное оценивание. С помощью большого пальца ученики оценивают урок.</w:t>
      </w:r>
    </w:p>
    <w:p w:rsidR="000057EB" w:rsidRPr="00D600CB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00C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Прием «Комплимент»</w:t>
      </w:r>
      <w:r w:rsidRPr="00D600CB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0057EB" w:rsidRDefault="000057EB" w:rsidP="00F03803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Самооценивание:</w:t>
      </w:r>
    </w:p>
    <w:p w:rsidR="000057EB" w:rsidRPr="00F03803" w:rsidRDefault="000057EB" w:rsidP="00F03803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03803">
        <w:t xml:space="preserve"> </w:t>
      </w:r>
      <w:r w:rsidRPr="00F03803">
        <w:rPr>
          <w:rFonts w:ascii="Times New Roman" w:hAnsi="Times New Roman"/>
          <w:sz w:val="28"/>
          <w:szCs w:val="28"/>
        </w:rPr>
        <w:t>-Что ты узнал на уроке?</w:t>
      </w:r>
    </w:p>
    <w:p w:rsidR="000057EB" w:rsidRPr="00F03803" w:rsidRDefault="000057EB" w:rsidP="00F03803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03803">
        <w:rPr>
          <w:rFonts w:ascii="Times New Roman" w:hAnsi="Times New Roman"/>
          <w:sz w:val="28"/>
          <w:szCs w:val="28"/>
        </w:rPr>
        <w:t>-Чему научился?</w:t>
      </w:r>
    </w:p>
    <w:p w:rsidR="000057EB" w:rsidRPr="00F03803" w:rsidRDefault="000057EB" w:rsidP="00F03803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03803">
        <w:rPr>
          <w:rFonts w:ascii="Times New Roman" w:hAnsi="Times New Roman"/>
          <w:sz w:val="28"/>
          <w:szCs w:val="28"/>
        </w:rPr>
        <w:t>-За что себя можешь похвалить?</w:t>
      </w:r>
    </w:p>
    <w:p w:rsidR="000057EB" w:rsidRPr="00F03803" w:rsidRDefault="000057EB" w:rsidP="00F03803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03803">
        <w:rPr>
          <w:rFonts w:ascii="Times New Roman" w:hAnsi="Times New Roman"/>
          <w:sz w:val="28"/>
          <w:szCs w:val="28"/>
        </w:rPr>
        <w:t>-Над чем еще надо поработать?</w:t>
      </w:r>
    </w:p>
    <w:p w:rsidR="000057EB" w:rsidRPr="00F03803" w:rsidRDefault="000057EB" w:rsidP="00F03803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03803">
        <w:rPr>
          <w:rFonts w:ascii="Times New Roman" w:hAnsi="Times New Roman"/>
          <w:sz w:val="28"/>
          <w:szCs w:val="28"/>
        </w:rPr>
        <w:t>-Какие задания тебе понравились?</w:t>
      </w:r>
    </w:p>
    <w:p w:rsidR="000057EB" w:rsidRPr="00F03803" w:rsidRDefault="000057EB" w:rsidP="00F03803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03803">
        <w:rPr>
          <w:rFonts w:ascii="Times New Roman" w:hAnsi="Times New Roman"/>
          <w:sz w:val="28"/>
          <w:szCs w:val="28"/>
        </w:rPr>
        <w:t>-Какие задания оказались трудными?</w:t>
      </w:r>
    </w:p>
    <w:p w:rsidR="000057EB" w:rsidRPr="00F03803" w:rsidRDefault="000057EB" w:rsidP="00F03803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03803">
        <w:rPr>
          <w:rFonts w:ascii="Times New Roman" w:hAnsi="Times New Roman"/>
          <w:sz w:val="28"/>
          <w:szCs w:val="28"/>
        </w:rPr>
        <w:t>-Достиг ли ты поставленную в начале урока цель?</w:t>
      </w:r>
    </w:p>
    <w:p w:rsidR="000057EB" w:rsidRPr="00D40C13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057EB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91F2D">
        <w:rPr>
          <w:rFonts w:ascii="Times New Roman" w:hAnsi="Times New Roman"/>
          <w:sz w:val="28"/>
          <w:szCs w:val="28"/>
        </w:rPr>
        <w:t>VI Объяснение домашнего задания</w:t>
      </w:r>
      <w:r>
        <w:rPr>
          <w:rFonts w:ascii="Times New Roman" w:hAnsi="Times New Roman"/>
          <w:sz w:val="28"/>
          <w:szCs w:val="28"/>
        </w:rPr>
        <w:t>:</w:t>
      </w:r>
      <w:r w:rsidRPr="004F4A6A">
        <w:t xml:space="preserve"> </w:t>
      </w:r>
      <w:r>
        <w:rPr>
          <w:rFonts w:ascii="Times New Roman" w:hAnsi="Times New Roman"/>
          <w:sz w:val="28"/>
          <w:szCs w:val="28"/>
        </w:rPr>
        <w:t>Параграф 45 – читать.</w:t>
      </w:r>
    </w:p>
    <w:p w:rsidR="000057EB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1задание: Составить кроссворд.</w:t>
      </w:r>
    </w:p>
    <w:p w:rsidR="000057EB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задание: Написать мини-сочинение. </w:t>
      </w:r>
    </w:p>
    <w:p w:rsidR="000057EB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задание: Составить толковый словарь темы.</w:t>
      </w:r>
    </w:p>
    <w:p w:rsidR="000057EB" w:rsidRDefault="000057EB" w:rsidP="002E16B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91F2D"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II Выставление оценок за урок.</w:t>
      </w:r>
    </w:p>
    <w:p w:rsidR="000057EB" w:rsidRDefault="000057EB"/>
    <w:p w:rsidR="000057EB" w:rsidRDefault="000057EB"/>
    <w:p w:rsidR="000057EB" w:rsidRDefault="000057EB"/>
    <w:p w:rsidR="000057EB" w:rsidRDefault="000057EB"/>
    <w:p w:rsidR="000057EB" w:rsidRDefault="000057EB"/>
    <w:p w:rsidR="000057EB" w:rsidRDefault="000057EB"/>
    <w:p w:rsidR="000057EB" w:rsidRDefault="000057EB"/>
    <w:p w:rsidR="000057EB" w:rsidRDefault="000057EB">
      <w:r>
        <w:rPr>
          <w:noProof/>
          <w:lang w:eastAsia="ru-RU"/>
        </w:rPr>
      </w:r>
      <w:r>
        <w:pict>
          <v:group id="_x0000_s1026" editas="canvas" style="width:467.75pt;height:342pt;mso-position-horizontal-relative:char;mso-position-vertical-relative:line" coordorigin="2281,219" coordsize="9788,706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281;top:219;width:9788;height:7066" o:preferrelative="f">
              <v:fill o:detectmouseclick="t"/>
              <v:path o:extrusionok="t" o:connecttype="none"/>
              <o:lock v:ext="edit" text="t"/>
            </v:shape>
            <v:shape id="Рисунок 1" o:spid="_x0000_s1028" type="#_x0000_t75" alt="http://im1-tub-kz.yandex.net/i?id=d527287d96f64a630f3887fdb861fa75-13-144&amp;n=21" style="position:absolute;left:4822;top:311;width:3106;height:2627;visibility:visible">
              <v:imagedata r:id="rId5" o:title=""/>
            </v:shape>
            <v:shape id="Рисунок 2" o:spid="_x0000_s1029" type="#_x0000_t75" alt="http://im3-tub-kz.yandex.net/i?id=78c55036f79050619b5793f250d508ba-24-144&amp;n=21" style="position:absolute;left:8304;top:219;width:3765;height:2613;visibility:visible">
              <v:imagedata r:id="rId6" o:title=""/>
            </v:shape>
            <v:shape id="Рисунок 3" o:spid="_x0000_s1030" type="#_x0000_t75" alt="http://im0-tub-kz.yandex.net/i?id=2ff0e479fca8e990b1fbf5b6056d5f39-60-144&amp;n=21" style="position:absolute;left:2469;top:3380;width:3247;height:2752;visibility:visible">
              <v:imagedata r:id="rId7" o:title=""/>
            </v:shape>
            <v:shape id="Рисунок 5" o:spid="_x0000_s1031" type="#_x0000_t75" alt="http://im2-tub-kz.yandex.net/i?id=649430ebeb080a834a10ce5700b0d5fb-107-144&amp;n=21" style="position:absolute;left:7176;top:3472;width:3787;height:2485;visibility:visible">
              <v:imagedata r:id="rId8" o:title=""/>
            </v:shape>
            <w10:anchorlock/>
          </v:group>
        </w:pict>
      </w:r>
    </w:p>
    <w:p w:rsidR="000057EB" w:rsidRDefault="000057EB"/>
    <w:p w:rsidR="000057EB" w:rsidRDefault="000057EB" w:rsidP="004A3349">
      <w:r>
        <w:rPr>
          <w:noProof/>
          <w:lang w:eastAsia="ru-RU"/>
        </w:rPr>
      </w:r>
      <w:r>
        <w:pict>
          <v:group id="_x0000_s1032" editas="canvas" style="width:522pt;height:306pt;mso-position-horizontal-relative:char;mso-position-vertical-relative:line" coordorigin="2281,8826" coordsize="12184,7050">
            <o:lock v:ext="edit" aspectratio="t"/>
            <v:shape id="_x0000_s1033" type="#_x0000_t75" style="position:absolute;left:2281;top:8826;width:12184;height:7050" o:preferrelative="f">
              <v:fill o:detectmouseclick="t"/>
              <v:path o:extrusionok="t" o:connecttype="none"/>
              <o:lock v:ext="edit" text="t"/>
            </v:shape>
            <v:shape id="Рисунок 6" o:spid="_x0000_s1034" type="#_x0000_t75" alt="http://im1-tub-kz.yandex.net/i?id=dd3e3ee31e34209eb4aad94c52e89427-62-144&amp;n=21" style="position:absolute;left:2281;top:9105;width:2012;height:1467;visibility:visible">
              <v:imagedata r:id="rId9" o:title=""/>
            </v:shape>
            <v:shape id="Рисунок 7" o:spid="_x0000_s1035" type="#_x0000_t75" alt="http://im2-tub-kz.yandex.net/i?id=ecfe94942c030e25d0f8f8b32ac1a48d-108-144&amp;n=21" style="position:absolute;left:4446;top:8942;width:2635;height:1626;visibility:visible">
              <v:imagedata r:id="rId10" o:title=""/>
            </v:shape>
            <v:shape id="Рисунок 8" o:spid="_x0000_s1036" type="#_x0000_t75" alt="http://im2-tub-kz.yandex.net/i?id=3666ad24a13ca42cd953865ba61dd232-118-144&amp;n=21" style="position:absolute;left:7364;top:8826;width:1964;height:2648;visibility:visible">
              <v:imagedata r:id="rId11" o:title=""/>
            </v:shape>
            <v:shape id="Рисунок 9" o:spid="_x0000_s1037" type="#_x0000_t75" alt="http://im1-tub-kz.yandex.net/i?id=b0490aaca0188b2bc28b0c194b9c2d19-112-144&amp;n=21" style="position:absolute;left:9340;top:9012;width:2224;height:2299;visibility:visible">
              <v:imagedata r:id="rId12" o:title=""/>
            </v:shape>
            <v:shape id="Рисунок 10" o:spid="_x0000_s1038" type="#_x0000_t75" alt="http://im1-tub-kz.yandex.net/i?id=1c152e51ed83e644bd197f8db0863af1-133-144&amp;n=21" style="position:absolute;left:11734;top:9241;width:2271;height:1674;visibility:visible">
              <v:imagedata r:id="rId13" o:title=""/>
            </v:shape>
            <v:shape id="Рисунок 11" o:spid="_x0000_s1039" type="#_x0000_t75" alt="http://im0-tub-kz.yandex.net/i?id=3047c4b04e5ce6eae11054cf0c721ce7-78-144&amp;n=21" style="position:absolute;left:6611;top:11799;width:3729;height:2276;visibility:visible">
              <v:imagedata r:id="rId14" o:title=""/>
            </v:shape>
            <v:shape id="Рисунок 12" o:spid="_x0000_s1040" type="#_x0000_t75" alt="http://im3-tub-kz.yandex.net/i?id=5c4caa251d46d28b8a7466e69e38f424-12-144&amp;n=21" style="position:absolute;left:2469;top:11148;width:1200;height:2323;visibility:visible">
              <v:imagedata r:id="rId15" o:title="" croptop="1371f" cropright="34323f"/>
            </v:shape>
            <v:shape id="Рисунок 14" o:spid="_x0000_s1041" type="#_x0000_t75" style="position:absolute;left:4822;top:11427;width:1283;height:2055;visibility:visible">
              <v:imagedata r:id="rId16" o:title="" croptop="32131f" cropbottom="17522f" cropleft="35288f" cropright="24260f"/>
            </v:shape>
            <v:shape id="Рисунок 4" o:spid="_x0000_s1042" type="#_x0000_t75" alt="http://im3-tub-kz.yandex.net/i?id=5f9f2799978c245d7005b65605b70f36-87-144&amp;n=21" style="position:absolute;left:11411;top:11520;width:1282;height:2299;visibility:visible">
              <v:imagedata r:id="rId17" o:title=""/>
            </v:shape>
            <v:shape id="Рисунок 1" o:spid="_x0000_s1043" type="#_x0000_t75" alt="http://im1-tub-kz.yandex.net/i?id=d240946f249dc6e7445faedb593d3132-82-144&amp;n=21" style="position:absolute;left:3787;top:13750;width:1471;height:1741;visibility:visible">
              <v:imagedata r:id="rId18" o:title=""/>
            </v:shape>
            <v:shape id="Рисунок 3" o:spid="_x0000_s1044" type="#_x0000_t75" alt="http://im0-tub-kz.yandex.net/i?id=39ef13ec91ec900b57dc3f16545987b8-81-144&amp;n=21" style="position:absolute;left:6046;top:14121;width:1823;height:1742;visibility:visible">
              <v:imagedata r:id="rId19" o:title=""/>
            </v:shape>
            <v:shape id="Рисунок 5" o:spid="_x0000_s1045" type="#_x0000_t75" alt="http://im3-tub-kz.yandex.net/i?id=9fac4a1cbcb864d0ee08c4b598935d6d-124-144&amp;n=21" style="position:absolute;left:10093;top:13935;width:1282;height:1742;visibility:visible">
              <v:imagedata r:id="rId20" o:title=""/>
            </v:shape>
            <w10:anchorlock/>
          </v:group>
        </w:pict>
      </w:r>
    </w:p>
    <w:p w:rsidR="000057EB" w:rsidRDefault="000057EB"/>
    <w:p w:rsidR="000057EB" w:rsidRDefault="000057EB">
      <w:r>
        <w:rPr>
          <w:noProof/>
          <w:lang w:eastAsia="ru-RU"/>
        </w:rPr>
      </w:r>
      <w:r>
        <w:pict>
          <v:group id="_x0000_s1046" editas="canvas" style="width:549pt;height:375.6pt;mso-position-horizontal-relative:char;mso-position-vertical-relative:line" coordorigin="2362,1836" coordsize="8252,5740">
            <o:lock v:ext="edit" aspectratio="t"/>
            <v:shape id="_x0000_s1047" type="#_x0000_t75" style="position:absolute;left:2362;top:1836;width:8252;height:5740" o:preferrelative="f">
              <v:fill o:detectmouseclick="t"/>
              <v:path o:extrusionok="t" o:connecttype="none"/>
              <o:lock v:ext="edit" text="t"/>
            </v:shape>
            <v:shape id="Рисунок 35" o:spid="_x0000_s1048" type="#_x0000_t75" alt="http://im1-tub-kz.yandex.net/i?id=df242c1276e8143682b2eb0632a0ec92-02-144&amp;n=21" style="position:absolute;left:2362;top:1836;width:2724;height:1500;visibility:visible">
              <v:imagedata r:id="rId21" o:title=""/>
            </v:shape>
            <v:shape id="Рисунок 34" o:spid="_x0000_s1049" type="#_x0000_t75" alt="http://im3-tub-kz.yandex.net/i?id=a98f973f07610ea9f7aee2b0a8f8b5b6-135-144&amp;n=21" style="position:absolute;left:6690;top:1836;width:2567;height:1740;visibility:visible">
              <v:imagedata r:id="rId22" o:title=""/>
            </v:shape>
            <v:shape id="Рисунок 22" o:spid="_x0000_s1050" type="#_x0000_t75" alt="http://im0-tub-kz.yandex.net/i?id=4e7101a2122316035ab2c29c89cbb1e1-78-144&amp;n=24" style="position:absolute;left:2441;top:4476;width:2095;height:1380;visibility:visible">
              <v:imagedata r:id="rId23" o:title=""/>
            </v:shape>
            <v:shape id="Рисунок 32" o:spid="_x0000_s1051" type="#_x0000_t75" alt="http://im0-tub-kz.yandex.net/i?id=6757966e3ad646f4910b43616ef73188-128-144&amp;n=21" style="position:absolute;left:4723;top:3756;width:2124;height:1620;visibility:visible">
              <v:imagedata r:id="rId24" o:title=""/>
            </v:shape>
            <v:shape id="Рисунок 36" o:spid="_x0000_s1052" type="#_x0000_t75" alt="http://im2-tub-kz.yandex.net/i?id=581c2bb062e538431848dd2ad4c38fbd-24-144&amp;n=21" style="position:absolute;left:7162;top:4156;width:1947;height:2370;visibility:visible">
              <v:imagedata r:id="rId25" o:title=""/>
            </v:shape>
            <v:shape id="Рисунок 38" o:spid="_x0000_s1053" type="#_x0000_t75" alt="http://im1-tub-kz.yandex.net/i?id=cf03203f62acb867240f4536b85627c6-47-144&amp;n=21" style="position:absolute;left:9286;top:3756;width:1328;height:2170;visibility:visible">
              <v:imagedata r:id="rId26" o:title=""/>
            </v:shape>
            <v:shape id="Рисунок 41" o:spid="_x0000_s1054" type="#_x0000_t75" alt="http://im1-tub-kz.yandex.net/i?id=4bc9d2f57d2412b58cb9038465fc343b-11-144&amp;n=21" style="position:absolute;left:4723;top:5596;width:1554;height:1980;visibility:visible">
              <v:imagedata r:id="rId27" o:title="" croptop="25341f" cropbottom="5971f" cropleft="45865f"/>
            </v:shape>
            <w10:anchorlock/>
          </v:group>
        </w:pict>
      </w:r>
    </w:p>
    <w:p w:rsidR="000057EB" w:rsidRDefault="000057EB"/>
    <w:p w:rsidR="000057EB" w:rsidRDefault="000057EB">
      <w:r>
        <w:rPr>
          <w:noProof/>
          <w:lang w:eastAsia="ru-RU"/>
        </w:rPr>
      </w:r>
      <w:r>
        <w:pict>
          <v:group id="_x0000_s1055" editas="canvas" style="width:549pt;height:380.6pt;mso-position-horizontal-relative:char;mso-position-vertical-relative:line" coordorigin="2362,5901" coordsize="8498,5990">
            <o:lock v:ext="edit" aspectratio="t"/>
            <v:shape id="_x0000_s1056" type="#_x0000_t75" style="position:absolute;left:2362;top:5901;width:8498;height:5990" o:preferrelative="f">
              <v:fill o:detectmouseclick="t"/>
              <v:path o:extrusionok="t" o:connecttype="none"/>
              <o:lock v:ext="edit" text="t"/>
            </v:shape>
            <v:shape id="Рисунок 23" o:spid="_x0000_s1057" type="#_x0000_t75" alt="http://im2-tub-kz.yandex.net/i?id=67c7c0ae12e9c630a55958a5ed04bcf6-50-144&amp;n=21" style="position:absolute;left:7240;top:6061;width:1151;height:1500;visibility:visible">
              <v:imagedata r:id="rId28" o:title=""/>
            </v:shape>
            <v:shape id="Рисунок 24" o:spid="_x0000_s1058" type="#_x0000_t75" alt="http://im0-tub-kz.yandex.net/i?id=bb3c6b6a58ccce950fbafa7e0704d18f-11-144&amp;n=21" style="position:absolute;left:2362;top:6301;width:1554;height:1500;visibility:visible">
              <v:imagedata r:id="rId29" o:title=""/>
            </v:shape>
            <v:shape id="Рисунок 25" o:spid="_x0000_s1059" type="#_x0000_t75" alt="http://im0-tub-kz.yandex.net/i?id=471b2e05acd2e2eaf9d827889ad449ac-108-144&amp;n=21" style="position:absolute;left:4408;top:5901;width:2203;height:1500;visibility:visible">
              <v:imagedata r:id="rId30" o:title=""/>
            </v:shape>
            <v:shape id="Рисунок 27" o:spid="_x0000_s1060" type="#_x0000_t75" alt="http://im0-tub-kz.yandex.net/i?id=b96c83bc157416ddffd16b6f7cdc8f41-85-144&amp;n=21" style="position:absolute;left:4880;top:7421;width:1288;height:1750;visibility:visible">
              <v:imagedata r:id="rId31" o:title=""/>
            </v:shape>
            <v:shape id="Рисунок 28" o:spid="_x0000_s1061" type="#_x0000_t75" alt="http://im3-tub-kz.yandex.net/i?id=7ab09a5292845c8b3383f827f7516721-58-144&amp;n=21" style="position:absolute;left:8657;top:7181;width:2203;height:1680;visibility:visible">
              <v:imagedata r:id="rId32" o:title=""/>
            </v:shape>
            <v:shape id="Рисунок 29" o:spid="_x0000_s1062" type="#_x0000_t75" alt="http://im3-tub-kz.yandex.net/i?id=e22d8a70d8fe0f154e9489e32e060f00-98-144&amp;n=21" style="position:absolute;left:2598;top:8461;width:1279;height:1750;visibility:visible">
              <v:imagedata r:id="rId33" o:title=""/>
            </v:shape>
            <v:shape id="Рисунок 26" o:spid="_x0000_s1063" type="#_x0000_t75" alt="http://im0-tub-kz.yandex.net/i?id=e8d6235c6222215b3d5f000ba35a1af6-34-144&amp;n=24" style="position:absolute;left:6611;top:8781;width:1515;height:2330;visibility:visible">
              <v:imagedata r:id="rId34" o:title=""/>
            </v:shape>
            <v:shape id="Рисунок 30" o:spid="_x0000_s1064" type="#_x0000_t75" alt="http://im0-tub-kz.yandex.net/i?id=f8226b98b1ae6f1fca52e0adf08d2a2d-113-144&amp;n=21" style="position:absolute;left:8421;top:9181;width:1760;height:2160;visibility:visible">
              <v:imagedata r:id="rId35" o:title=""/>
            </v:shape>
            <v:shape id="Рисунок 31" o:spid="_x0000_s1065" type="#_x0000_t75" alt="http://im0-tub-kz.yandex.net/i?id=10168088ea519f5e90ba01291c70b447-131-144&amp;n=21" style="position:absolute;left:4329;top:9341;width:1869;height:2550;visibility:visible">
              <v:imagedata r:id="rId36" o:title=""/>
            </v:shape>
            <w10:anchorlock/>
          </v:group>
        </w:pict>
      </w:r>
    </w:p>
    <w:sectPr w:rsidR="000057EB" w:rsidSect="004A3349">
      <w:pgSz w:w="11906" w:h="16838"/>
      <w:pgMar w:top="1134" w:right="566" w:bottom="1134" w:left="3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496405"/>
    <w:multiLevelType w:val="hybridMultilevel"/>
    <w:tmpl w:val="0DB09F5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2258"/>
    <w:rsid w:val="000057EB"/>
    <w:rsid w:val="0004336B"/>
    <w:rsid w:val="000756EB"/>
    <w:rsid w:val="000C2ACF"/>
    <w:rsid w:val="00132D6B"/>
    <w:rsid w:val="00160EE6"/>
    <w:rsid w:val="00284BCC"/>
    <w:rsid w:val="00290E46"/>
    <w:rsid w:val="002A1750"/>
    <w:rsid w:val="002E16BB"/>
    <w:rsid w:val="00305DD1"/>
    <w:rsid w:val="00331C5C"/>
    <w:rsid w:val="00346D3A"/>
    <w:rsid w:val="00350694"/>
    <w:rsid w:val="003651BF"/>
    <w:rsid w:val="003B320E"/>
    <w:rsid w:val="003C21F3"/>
    <w:rsid w:val="004324E8"/>
    <w:rsid w:val="004A3349"/>
    <w:rsid w:val="004F4A6A"/>
    <w:rsid w:val="00586E50"/>
    <w:rsid w:val="005A2272"/>
    <w:rsid w:val="005C1CEC"/>
    <w:rsid w:val="006818B2"/>
    <w:rsid w:val="00767CF8"/>
    <w:rsid w:val="00845204"/>
    <w:rsid w:val="00891F0E"/>
    <w:rsid w:val="009C7E4F"/>
    <w:rsid w:val="00A43C5B"/>
    <w:rsid w:val="00B7230A"/>
    <w:rsid w:val="00B82258"/>
    <w:rsid w:val="00B91F2D"/>
    <w:rsid w:val="00C22AB2"/>
    <w:rsid w:val="00C64676"/>
    <w:rsid w:val="00C7527F"/>
    <w:rsid w:val="00D342D6"/>
    <w:rsid w:val="00D40C13"/>
    <w:rsid w:val="00D600CB"/>
    <w:rsid w:val="00DE0267"/>
    <w:rsid w:val="00DF2162"/>
    <w:rsid w:val="00E02244"/>
    <w:rsid w:val="00F03803"/>
    <w:rsid w:val="00F71F78"/>
    <w:rsid w:val="00FB5462"/>
    <w:rsid w:val="00FE01E8"/>
    <w:rsid w:val="00FE4091"/>
    <w:rsid w:val="00FF3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6B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F4A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188</TotalTime>
  <Pages>5</Pages>
  <Words>485</Words>
  <Characters>2767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User</cp:lastModifiedBy>
  <cp:revision>12</cp:revision>
  <dcterms:created xsi:type="dcterms:W3CDTF">2014-11-21T17:49:00Z</dcterms:created>
  <dcterms:modified xsi:type="dcterms:W3CDTF">2016-04-01T17:35:00Z</dcterms:modified>
</cp:coreProperties>
</file>